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CA" w:rsidRDefault="00C822CA">
      <w:r w:rsidRPr="00E3742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.75pt;height:304.5pt;visibility:visible">
            <v:imagedata r:id="rId6" o:title=""/>
          </v:shape>
        </w:pict>
      </w:r>
      <w:r>
        <w:t xml:space="preserve"> </w:t>
      </w:r>
    </w:p>
    <w:p w:rsidR="00C822CA" w:rsidRPr="00F1490D" w:rsidRDefault="00C822CA" w:rsidP="00F1490D">
      <w:pPr>
        <w:jc w:val="center"/>
        <w:rPr>
          <w:b/>
        </w:rPr>
      </w:pPr>
      <w:r w:rsidRPr="00F1490D">
        <w:rPr>
          <w:b/>
        </w:rPr>
        <w:t>Спортивное развлечение с детьми младшей группы «Играем в цирк!»</w:t>
      </w:r>
    </w:p>
    <w:p w:rsidR="00C822CA" w:rsidRDefault="00C822CA">
      <w:r>
        <w:t xml:space="preserve">   </w:t>
      </w:r>
      <w:r w:rsidRPr="00E3742D">
        <w:rPr>
          <w:noProof/>
          <w:lang w:eastAsia="ru-RU"/>
        </w:rPr>
        <w:pict>
          <v:shape id="Рисунок 2" o:spid="_x0000_i1026" type="#_x0000_t75" style="width:408pt;height:306pt;visibility:visible">
            <v:imagedata r:id="rId7" o:title=""/>
          </v:shape>
        </w:pict>
      </w:r>
    </w:p>
    <w:p w:rsidR="00C822CA" w:rsidRPr="00F1490D" w:rsidRDefault="00C822CA" w:rsidP="005C076D">
      <w:pPr>
        <w:jc w:val="both"/>
        <w:rPr>
          <w:b/>
          <w:sz w:val="40"/>
          <w:szCs w:val="40"/>
        </w:rPr>
      </w:pPr>
      <w:r w:rsidRPr="00F1490D">
        <w:rPr>
          <w:b/>
          <w:sz w:val="40"/>
          <w:szCs w:val="40"/>
        </w:rPr>
        <w:t>РЕАЛИЗАЦИЯ  ФГОС  ДО в детском саду «Ёлочка»</w:t>
      </w:r>
    </w:p>
    <w:p w:rsidR="00C822CA" w:rsidRDefault="00C822CA" w:rsidP="005C076D">
      <w:pPr>
        <w:jc w:val="both"/>
      </w:pPr>
      <w:r>
        <w:t xml:space="preserve">Детскому саду «Ёлочка» очень повезло с инструктором по физической культуре. Валентина Михайловна Зарифова трудолюбивая, жизнерадостная и очень ответственная. На работу она приходит рано. Успевает включить кварц, проветрить зал, приготовить атрибуты и снаряды к гимнастике. Ровно в восемь звучит бодрая музыка, и улыбчивый педагог заряжает детей и педагогов хорошим, бодрым  настроением. Для зарядки детей эмоциями, Валентина Михайловна умеет перевоплощаться. Артистической натуре помогают театральные костюмы. Дети любят заниматься с веселым клоуном Клёпой, любимым другом Карлсоном, старичком-Лесовичком, старушкой – Хохотушкой, олимпийским Мишкой. Работа в рамках федерального государственного  образовательного стандарта дошкольного образования  (ФГОС ДО) по программам дошкольного образования дает возможность каждому педагогу обучать, развивать и воспитывать детей в игре. Именно  играя,  Зарифова В.М. прививает детям любовь к физкультуре и спорту, учит их познавать окружающий мир, профессии, учит быть добрыми, ловкими и смелыми. Руководству детского сада не надо напоминать или подгонять инструктора. У нее всегда  все по расписанию. Валентина Михайловна разработала программу по физическому развитию детей. Четко распределила нагрузку детей по возрасту, предусмотрела коррекционные занятия, праздники и вечера развлечения. Во всех возрастных группах третье занятие проходит на улице. Летом она учит детей осваивать скакалки, мячи, велосипеды, самокаты. Зимой детей ждет лыжня, проложенная на спортивном участке, санки и горки. В рамках городской акции «Внимание, горка!»  Зарифова В.М. с детьми старшего дошкольного возраста провела профилактическую работу и сводила всех на экскурсию к ДК «Горизонт» на «большую горку», где рассказала детям о правилах безопасности. Уважаемая в коллективе сотрудников, родителей и любимая у детей,  Валентина Михайловна душу и  сердце отдает детям, заботится об их здоровье, приучает к здоровому образу жизни. В работе  использует нестандартные приемы, внедряет в практику  новые педагогические </w:t>
      </w:r>
      <w:r w:rsidRPr="00EA478D">
        <w:t>технологии, проходит профессиональную подготовку по должности инструктора по физическому воспитанию в ДОУ в Омском пединституте.   Инструктор по физической культуре Зарифова В.М. использует новое физкультурное оборудование на  участке. Из областных субсидий детский сад приобрел спортивное оборудование:  горки для ската,  лазанья, подтягивания</w:t>
      </w:r>
      <w:r>
        <w:t xml:space="preserve"> на канатах, метания, качели. Летом детей ждет новое оборудование, целый песочный городок с горками, счетами, лестницами, качелями. Инициатором новововведения стала Валентина Михайловна Зарифова.</w:t>
      </w:r>
    </w:p>
    <w:p w:rsidR="00C822CA" w:rsidRDefault="00C822CA" w:rsidP="00F1490D">
      <w:pPr>
        <w:jc w:val="center"/>
      </w:pPr>
      <w:r w:rsidRPr="00E3742D">
        <w:rPr>
          <w:noProof/>
          <w:lang w:eastAsia="ru-RU"/>
        </w:rPr>
        <w:pict>
          <v:shape id="_x0000_i1027" type="#_x0000_t75" style="width:396pt;height:297pt;visibility:visible">
            <v:imagedata r:id="rId8" o:title=""/>
          </v:shape>
        </w:pict>
      </w:r>
    </w:p>
    <w:sectPr w:rsidR="00C822CA" w:rsidSect="00F14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2CA" w:rsidRDefault="00C822CA" w:rsidP="000965EB">
      <w:pPr>
        <w:spacing w:after="0" w:line="240" w:lineRule="auto"/>
      </w:pPr>
      <w:r>
        <w:separator/>
      </w:r>
    </w:p>
  </w:endnote>
  <w:endnote w:type="continuationSeparator" w:id="1">
    <w:p w:rsidR="00C822CA" w:rsidRDefault="00C822CA" w:rsidP="00096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2CA" w:rsidRDefault="00C822CA" w:rsidP="000965EB">
      <w:pPr>
        <w:spacing w:after="0" w:line="240" w:lineRule="auto"/>
      </w:pPr>
      <w:r>
        <w:separator/>
      </w:r>
    </w:p>
  </w:footnote>
  <w:footnote w:type="continuationSeparator" w:id="1">
    <w:p w:rsidR="00C822CA" w:rsidRDefault="00C822CA" w:rsidP="00096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CA" w:rsidRDefault="00C822C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2393"/>
    <w:rsid w:val="000965EB"/>
    <w:rsid w:val="000B1732"/>
    <w:rsid w:val="00155D40"/>
    <w:rsid w:val="001A5110"/>
    <w:rsid w:val="00202393"/>
    <w:rsid w:val="002E4E6E"/>
    <w:rsid w:val="005C076D"/>
    <w:rsid w:val="00753F24"/>
    <w:rsid w:val="008E6B1F"/>
    <w:rsid w:val="00982A13"/>
    <w:rsid w:val="00BE29A5"/>
    <w:rsid w:val="00C822CA"/>
    <w:rsid w:val="00CE63FA"/>
    <w:rsid w:val="00CF6B93"/>
    <w:rsid w:val="00E3742D"/>
    <w:rsid w:val="00E71374"/>
    <w:rsid w:val="00EA478D"/>
    <w:rsid w:val="00F140DA"/>
    <w:rsid w:val="00F1490D"/>
    <w:rsid w:val="00FF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23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96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65E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96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965E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</TotalTime>
  <Pages>3</Pages>
  <Words>402</Words>
  <Characters>2296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A4-4000</dc:creator>
  <cp:keywords/>
  <dc:description/>
  <cp:lastModifiedBy>User</cp:lastModifiedBy>
  <cp:revision>7</cp:revision>
  <dcterms:created xsi:type="dcterms:W3CDTF">2016-01-22T14:15:00Z</dcterms:created>
  <dcterms:modified xsi:type="dcterms:W3CDTF">2016-01-26T02:31:00Z</dcterms:modified>
</cp:coreProperties>
</file>